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text" w:horzAnchor="margin" w:tblpXSpec="right" w:tblpY="-174"/>
        <w:tblOverlap w:val="never"/>
        <w:tblW w:w="4759" w:type="dxa"/>
        <w:tblLook w:val="04A0" w:firstRow="1" w:lastRow="0" w:firstColumn="1" w:lastColumn="0" w:noHBand="0" w:noVBand="1"/>
      </w:tblPr>
      <w:tblGrid>
        <w:gridCol w:w="4759"/>
      </w:tblGrid>
      <w:tr w:rsidR="006616C2" w:rsidRPr="003B17EB" w:rsidTr="006616C2">
        <w:trPr>
          <w:trHeight w:val="841"/>
        </w:trPr>
        <w:tc>
          <w:tcPr>
            <w:tcW w:w="4759" w:type="dxa"/>
            <w:shd w:val="clear" w:color="auto" w:fill="C6D9F1" w:themeFill="text2" w:themeFillTint="33"/>
          </w:tcPr>
          <w:p w:rsidR="006616C2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  <w:sz w:val="28"/>
                <w:szCs w:val="28"/>
              </w:rPr>
              <w:t>PRIOR APPROVAL</w:t>
            </w:r>
          </w:p>
          <w:p w:rsidR="006616C2" w:rsidRPr="003B17EB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 w:rsidRPr="00081703">
              <w:rPr>
                <w:rFonts w:ascii="Verdana" w:hAnsi="Verdana"/>
                <w:b/>
                <w:sz w:val="28"/>
                <w:szCs w:val="28"/>
              </w:rPr>
              <w:t>REQUEST FORM</w:t>
            </w:r>
          </w:p>
        </w:tc>
      </w:tr>
    </w:tbl>
    <w:p w:rsidR="006616C2" w:rsidRDefault="006616C2" w:rsidP="006616C2">
      <w:pPr>
        <w:ind w:left="-284"/>
        <w:jc w:val="both"/>
        <w:rPr>
          <w:rFonts w:ascii="Verdana" w:hAnsi="Verdana"/>
        </w:rPr>
      </w:pPr>
      <w:r w:rsidRPr="003B17EB"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-165100</wp:posOffset>
            </wp:positionH>
            <wp:positionV relativeFrom="paragraph">
              <wp:posOffset>-274320</wp:posOffset>
            </wp:positionV>
            <wp:extent cx="1360805" cy="770255"/>
            <wp:effectExtent l="0" t="0" r="0" b="0"/>
            <wp:wrapNone/>
            <wp:docPr id="1" name="Picture 1" descr="C:\Users\an046027\AppData\Local\Microsoft\Windows\Temporary Internet Files\Content.Outlook\KZSA4VCZ\gig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046027\AppData\Local\Microsoft\Windows\Temporary Internet Files\Content.Outlook\KZSA4VCZ\gig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805" cy="770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16C2" w:rsidRDefault="006616C2" w:rsidP="006616C2">
      <w:pPr>
        <w:ind w:left="-284"/>
        <w:jc w:val="both"/>
        <w:rPr>
          <w:rFonts w:ascii="Verdana" w:hAnsi="Verdana"/>
        </w:rPr>
      </w:pPr>
    </w:p>
    <w:p w:rsidR="00191992" w:rsidRPr="00191992" w:rsidRDefault="006616C2" w:rsidP="006616C2">
      <w:pPr>
        <w:ind w:left="-284"/>
        <w:jc w:val="both"/>
        <w:rPr>
          <w:rFonts w:ascii="Verdana" w:hAnsi="Verdana"/>
        </w:rPr>
      </w:pPr>
      <w:r>
        <w:rPr>
          <w:rFonts w:ascii="Verdana" w:hAnsi="Verdana"/>
        </w:rPr>
        <w:t>Pl</w:t>
      </w:r>
      <w:r w:rsidR="00191992" w:rsidRPr="00191992">
        <w:rPr>
          <w:rFonts w:ascii="Verdana" w:hAnsi="Verdana"/>
        </w:rPr>
        <w:t xml:space="preserve">ease only use this form when </w:t>
      </w:r>
      <w:r w:rsidR="00191992" w:rsidRPr="00191992">
        <w:rPr>
          <w:rFonts w:ascii="Verdana" w:hAnsi="Verdana"/>
          <w:b/>
        </w:rPr>
        <w:t xml:space="preserve">all </w:t>
      </w:r>
      <w:r w:rsidR="00191992" w:rsidRPr="00191992">
        <w:rPr>
          <w:rFonts w:ascii="Verdana" w:hAnsi="Verdana"/>
        </w:rPr>
        <w:t>treatment option</w:t>
      </w:r>
      <w:r w:rsidR="008D7604">
        <w:rPr>
          <w:rFonts w:ascii="Verdana" w:hAnsi="Verdana"/>
        </w:rPr>
        <w:t>s</w:t>
      </w:r>
      <w:r w:rsidR="00191992" w:rsidRPr="00191992">
        <w:rPr>
          <w:rFonts w:ascii="Verdana" w:hAnsi="Verdana"/>
        </w:rPr>
        <w:t xml:space="preserve"> available within locally provided services have been exhausted and it is </w:t>
      </w:r>
      <w:r w:rsidR="00191992" w:rsidRPr="00191992">
        <w:rPr>
          <w:rFonts w:ascii="Verdana" w:hAnsi="Verdana"/>
          <w:b/>
        </w:rPr>
        <w:t>clinically appropriate</w:t>
      </w:r>
      <w:r w:rsidR="00191992" w:rsidRPr="00191992">
        <w:rPr>
          <w:rFonts w:ascii="Verdana" w:hAnsi="Verdana"/>
        </w:rPr>
        <w:t xml:space="preserve"> to consider accessing healthcare services elsewhere.</w:t>
      </w: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080"/>
        <w:gridCol w:w="4985"/>
      </w:tblGrid>
      <w:tr w:rsidR="003B17EB" w:rsidTr="00D37D3F">
        <w:tc>
          <w:tcPr>
            <w:tcW w:w="5080" w:type="dxa"/>
            <w:shd w:val="clear" w:color="auto" w:fill="DBE5F1" w:themeFill="accent1" w:themeFillTint="33"/>
          </w:tcPr>
          <w:p w:rsidR="008349CA" w:rsidRPr="003B17EB" w:rsidRDefault="008349CA" w:rsidP="00583A78">
            <w:pPr>
              <w:rPr>
                <w:rFonts w:ascii="Verdana" w:hAnsi="Verdana"/>
                <w:b/>
                <w:sz w:val="24"/>
                <w:szCs w:val="24"/>
              </w:rPr>
            </w:pPr>
            <w:r w:rsidRPr="003B17EB">
              <w:rPr>
                <w:rFonts w:ascii="Verdana" w:hAnsi="Verdana"/>
                <w:b/>
                <w:sz w:val="24"/>
                <w:szCs w:val="24"/>
              </w:rPr>
              <w:t>Details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of clinician making the referral:</w:t>
            </w:r>
          </w:p>
        </w:tc>
        <w:tc>
          <w:tcPr>
            <w:tcW w:w="4985" w:type="dxa"/>
            <w:shd w:val="clear" w:color="auto" w:fill="DBE5F1" w:themeFill="accent1" w:themeFillTint="33"/>
          </w:tcPr>
          <w:p w:rsidR="003B17EB" w:rsidRPr="003B17EB" w:rsidRDefault="008349CA" w:rsidP="008349CA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t>Details of clinician patient is being referred to: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Name:</w:t>
            </w:r>
            <w:bookmarkStart w:id="0" w:name="_GoBack"/>
            <w:bookmarkEnd w:id="0"/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Name: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8349CA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Designation:</w:t>
            </w:r>
          </w:p>
        </w:tc>
        <w:tc>
          <w:tcPr>
            <w:tcW w:w="4985" w:type="dxa"/>
          </w:tcPr>
          <w:p w:rsidR="003B17EB" w:rsidRPr="003B17EB" w:rsidRDefault="008349CA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Specialty: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Address: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Address:</w:t>
            </w:r>
          </w:p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</w:p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</w:p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Postcode: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Postcode: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Telephone number: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>Telephone number: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 xml:space="preserve">Fax number: 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  <w:r w:rsidRPr="003B17EB">
              <w:rPr>
                <w:rFonts w:ascii="Verdana" w:hAnsi="Verdana"/>
                <w:sz w:val="24"/>
                <w:szCs w:val="24"/>
              </w:rPr>
              <w:t xml:space="preserve">Fax number: </w:t>
            </w:r>
          </w:p>
        </w:tc>
      </w:tr>
      <w:tr w:rsidR="005E1FEB" w:rsidTr="00D37D3F">
        <w:tc>
          <w:tcPr>
            <w:tcW w:w="5080" w:type="dxa"/>
          </w:tcPr>
          <w:p w:rsidR="005E1FEB" w:rsidRPr="003B17EB" w:rsidRDefault="005E1FEB" w:rsidP="005E1F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Email:</w:t>
            </w:r>
          </w:p>
        </w:tc>
        <w:tc>
          <w:tcPr>
            <w:tcW w:w="4985" w:type="dxa"/>
          </w:tcPr>
          <w:p w:rsidR="005E1FEB" w:rsidRPr="003B17EB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Email:</w:t>
            </w:r>
          </w:p>
        </w:tc>
      </w:tr>
    </w:tbl>
    <w:p w:rsidR="003B17EB" w:rsidRDefault="003B17EB" w:rsidP="003B17EB"/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080"/>
        <w:gridCol w:w="4985"/>
      </w:tblGrid>
      <w:tr w:rsidR="008A6D92" w:rsidTr="00D37D3F">
        <w:tc>
          <w:tcPr>
            <w:tcW w:w="10065" w:type="dxa"/>
            <w:gridSpan w:val="2"/>
            <w:shd w:val="clear" w:color="auto" w:fill="DBE5F1" w:themeFill="accent1" w:themeFillTint="33"/>
          </w:tcPr>
          <w:p w:rsidR="008A6D92" w:rsidRDefault="008A6D92" w:rsidP="003B17EB">
            <w:r w:rsidRPr="008A6D92">
              <w:rPr>
                <w:rFonts w:ascii="Verdana" w:hAnsi="Verdana"/>
                <w:b/>
                <w:sz w:val="24"/>
                <w:szCs w:val="24"/>
              </w:rPr>
              <w:t>Patient Details</w:t>
            </w:r>
          </w:p>
        </w:tc>
      </w:tr>
      <w:tr w:rsidR="008A6D92" w:rsidTr="00D37D3F">
        <w:tc>
          <w:tcPr>
            <w:tcW w:w="5080" w:type="dxa"/>
          </w:tcPr>
          <w:p w:rsidR="008A6D92" w:rsidRPr="00931D36" w:rsidRDefault="005E1FEB" w:rsidP="005E1F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Foren</w:t>
            </w:r>
            <w:r w:rsidR="008A6D92" w:rsidRPr="00931D36">
              <w:rPr>
                <w:rFonts w:ascii="Verdana" w:hAnsi="Verdana"/>
                <w:sz w:val="24"/>
                <w:szCs w:val="24"/>
              </w:rPr>
              <w:t xml:space="preserve">ame: </w:t>
            </w:r>
          </w:p>
        </w:tc>
        <w:tc>
          <w:tcPr>
            <w:tcW w:w="4985" w:type="dxa"/>
          </w:tcPr>
          <w:p w:rsidR="008A6D92" w:rsidRPr="00931D36" w:rsidRDefault="005E1FEB" w:rsidP="00931D36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Surname: </w:t>
            </w:r>
          </w:p>
        </w:tc>
      </w:tr>
      <w:tr w:rsidR="008A6D92" w:rsidTr="00D37D3F">
        <w:tc>
          <w:tcPr>
            <w:tcW w:w="5080" w:type="dxa"/>
            <w:vMerge w:val="restart"/>
          </w:tcPr>
          <w:p w:rsidR="008A6D92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Address:</w:t>
            </w:r>
          </w:p>
        </w:tc>
        <w:tc>
          <w:tcPr>
            <w:tcW w:w="4985" w:type="dxa"/>
          </w:tcPr>
          <w:p w:rsidR="008A6D92" w:rsidRPr="00931D36" w:rsidRDefault="005E1FEB" w:rsidP="00931D36">
            <w:pPr>
              <w:rPr>
                <w:rFonts w:ascii="Verdana" w:hAnsi="Verdana"/>
                <w:sz w:val="24"/>
                <w:szCs w:val="24"/>
              </w:rPr>
            </w:pPr>
            <w:r w:rsidRPr="00931D36">
              <w:rPr>
                <w:rFonts w:ascii="Verdana" w:hAnsi="Verdana"/>
                <w:sz w:val="24"/>
                <w:szCs w:val="24"/>
              </w:rPr>
              <w:t>Date of birth:</w:t>
            </w:r>
          </w:p>
        </w:tc>
      </w:tr>
      <w:tr w:rsidR="008A6D92" w:rsidTr="00D37D3F">
        <w:tc>
          <w:tcPr>
            <w:tcW w:w="5080" w:type="dxa"/>
            <w:vMerge/>
          </w:tcPr>
          <w:p w:rsidR="008A6D92" w:rsidRPr="00931D36" w:rsidRDefault="008A6D92" w:rsidP="003B17E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 w:rsidRPr="00931D36">
              <w:rPr>
                <w:rFonts w:ascii="Verdana" w:hAnsi="Verdana"/>
                <w:sz w:val="24"/>
                <w:szCs w:val="24"/>
              </w:rPr>
              <w:t>Telephone number:</w:t>
            </w:r>
          </w:p>
        </w:tc>
      </w:tr>
      <w:tr w:rsidR="008A6D92" w:rsidTr="00D37D3F">
        <w:tc>
          <w:tcPr>
            <w:tcW w:w="5080" w:type="dxa"/>
            <w:vMerge/>
          </w:tcPr>
          <w:p w:rsidR="008A6D92" w:rsidRPr="00931D36" w:rsidRDefault="008A6D92" w:rsidP="003B17E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 w:rsidRPr="00931D36">
              <w:rPr>
                <w:rFonts w:ascii="Verdana" w:hAnsi="Verdana"/>
                <w:sz w:val="24"/>
                <w:szCs w:val="24"/>
              </w:rPr>
              <w:t>NHS number:</w:t>
            </w:r>
          </w:p>
        </w:tc>
      </w:tr>
      <w:tr w:rsidR="005E1FEB" w:rsidTr="00D37D3F">
        <w:tc>
          <w:tcPr>
            <w:tcW w:w="5080" w:type="dxa"/>
          </w:tcPr>
          <w:p w:rsidR="005E1FEB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Postcode:</w:t>
            </w:r>
          </w:p>
        </w:tc>
        <w:tc>
          <w:tcPr>
            <w:tcW w:w="4985" w:type="dxa"/>
          </w:tcPr>
          <w:p w:rsidR="005E1FEB" w:rsidRDefault="005E1FEB" w:rsidP="003B17E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Hospital number:</w:t>
            </w:r>
          </w:p>
        </w:tc>
      </w:tr>
    </w:tbl>
    <w:p w:rsidR="00C24257" w:rsidRDefault="00C24257" w:rsidP="003B17EB"/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3969"/>
        <w:gridCol w:w="1843"/>
        <w:gridCol w:w="2126"/>
        <w:gridCol w:w="2127"/>
      </w:tblGrid>
      <w:tr w:rsidR="00C24257" w:rsidTr="00181DD1">
        <w:tc>
          <w:tcPr>
            <w:tcW w:w="10065" w:type="dxa"/>
            <w:gridSpan w:val="4"/>
            <w:shd w:val="clear" w:color="auto" w:fill="DBE5F1" w:themeFill="accent1" w:themeFillTint="33"/>
          </w:tcPr>
          <w:p w:rsidR="00C24257" w:rsidRDefault="00C24257" w:rsidP="00181DD1">
            <w:r w:rsidRPr="008349CA">
              <w:rPr>
                <w:rFonts w:ascii="Verdana" w:hAnsi="Verdana"/>
                <w:b/>
                <w:sz w:val="24"/>
                <w:szCs w:val="24"/>
              </w:rPr>
              <w:t>U</w:t>
            </w:r>
            <w:r>
              <w:rPr>
                <w:rFonts w:ascii="Verdana" w:hAnsi="Verdana"/>
                <w:b/>
                <w:sz w:val="24"/>
                <w:szCs w:val="24"/>
              </w:rPr>
              <w:t>rgency</w:t>
            </w:r>
            <w:r w:rsidRPr="008349CA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C24257" w:rsidTr="00181DD1">
        <w:tc>
          <w:tcPr>
            <w:tcW w:w="3969" w:type="dxa"/>
            <w:vMerge w:val="restart"/>
          </w:tcPr>
          <w:p w:rsidR="00C24257" w:rsidRPr="0060787F" w:rsidRDefault="00C24257" w:rsidP="00181DD1">
            <w:pPr>
              <w:rPr>
                <w:rFonts w:ascii="Verdana" w:hAnsi="Verdana"/>
                <w:sz w:val="24"/>
                <w:szCs w:val="24"/>
              </w:rPr>
            </w:pPr>
            <w:r w:rsidRPr="0060787F">
              <w:rPr>
                <w:rFonts w:ascii="Verdana" w:hAnsi="Verdana"/>
                <w:sz w:val="24"/>
                <w:szCs w:val="24"/>
              </w:rPr>
              <w:t>How urgent is the request?</w:t>
            </w:r>
            <w:r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60787F">
              <w:rPr>
                <w:rFonts w:ascii="Verdana" w:hAnsi="Verdana"/>
                <w:sz w:val="20"/>
                <w:szCs w:val="20"/>
              </w:rPr>
              <w:t>(tick as applicable)</w:t>
            </w:r>
          </w:p>
        </w:tc>
        <w:tc>
          <w:tcPr>
            <w:tcW w:w="1843" w:type="dxa"/>
          </w:tcPr>
          <w:p w:rsidR="00C24257" w:rsidRPr="00191992" w:rsidRDefault="00C24257" w:rsidP="00181DD1">
            <w:pPr>
              <w:rPr>
                <w:b/>
              </w:rPr>
            </w:pPr>
            <w:r w:rsidRPr="00191992">
              <w:rPr>
                <w:b/>
              </w:rPr>
              <w:t>Urgent:</w:t>
            </w:r>
          </w:p>
          <w:p w:rsidR="00C24257" w:rsidRDefault="00C24257" w:rsidP="00181DD1">
            <w:r>
              <w:t>24-48 hours</w:t>
            </w:r>
          </w:p>
        </w:tc>
        <w:tc>
          <w:tcPr>
            <w:tcW w:w="2126" w:type="dxa"/>
          </w:tcPr>
          <w:p w:rsidR="00C24257" w:rsidRPr="00191992" w:rsidRDefault="00C24257" w:rsidP="00181DD1">
            <w:pPr>
              <w:rPr>
                <w:b/>
              </w:rPr>
            </w:pPr>
            <w:r w:rsidRPr="00191992">
              <w:rPr>
                <w:b/>
              </w:rPr>
              <w:t>Soon:</w:t>
            </w:r>
          </w:p>
          <w:p w:rsidR="00C24257" w:rsidRDefault="00C24257" w:rsidP="00181DD1">
            <w:r>
              <w:t xml:space="preserve">Within 3 weeks </w:t>
            </w:r>
          </w:p>
        </w:tc>
        <w:tc>
          <w:tcPr>
            <w:tcW w:w="2127" w:type="dxa"/>
          </w:tcPr>
          <w:p w:rsidR="00C24257" w:rsidRPr="00191992" w:rsidRDefault="00C24257" w:rsidP="00181DD1">
            <w:pPr>
              <w:rPr>
                <w:b/>
              </w:rPr>
            </w:pPr>
            <w:r w:rsidRPr="00191992">
              <w:rPr>
                <w:b/>
              </w:rPr>
              <w:t>Non-urgent:</w:t>
            </w:r>
          </w:p>
          <w:p w:rsidR="00C24257" w:rsidRDefault="00C24257" w:rsidP="00181DD1">
            <w:r>
              <w:t xml:space="preserve">4-6 weeks </w:t>
            </w:r>
          </w:p>
        </w:tc>
      </w:tr>
      <w:tr w:rsidR="00C24257" w:rsidTr="00181DD1">
        <w:tc>
          <w:tcPr>
            <w:tcW w:w="3969" w:type="dxa"/>
            <w:vMerge/>
          </w:tcPr>
          <w:p w:rsidR="00C24257" w:rsidRDefault="00C24257" w:rsidP="00181DD1"/>
        </w:tc>
        <w:tc>
          <w:tcPr>
            <w:tcW w:w="1843" w:type="dxa"/>
          </w:tcPr>
          <w:p w:rsidR="00C24257" w:rsidRDefault="00C24257" w:rsidP="00181DD1"/>
        </w:tc>
        <w:tc>
          <w:tcPr>
            <w:tcW w:w="2126" w:type="dxa"/>
          </w:tcPr>
          <w:p w:rsidR="00C24257" w:rsidRDefault="00C24257" w:rsidP="00181DD1"/>
        </w:tc>
        <w:tc>
          <w:tcPr>
            <w:tcW w:w="2127" w:type="dxa"/>
          </w:tcPr>
          <w:p w:rsidR="00C24257" w:rsidRDefault="00C24257" w:rsidP="00181DD1"/>
        </w:tc>
      </w:tr>
    </w:tbl>
    <w:p w:rsidR="00C24257" w:rsidRDefault="00C24257" w:rsidP="00C24257">
      <w:pPr>
        <w:pStyle w:val="NoSpacing"/>
        <w:ind w:left="-426"/>
      </w:pPr>
      <w:r w:rsidRPr="0060787F">
        <w:rPr>
          <w:b/>
        </w:rPr>
        <w:t>Please note:</w:t>
      </w:r>
      <w:r>
        <w:t xml:space="preserve"> If a decision is required urgently, clinical reasons must be provided. Administrative reasons will not be considered.   </w:t>
      </w:r>
    </w:p>
    <w:p w:rsidR="00C24257" w:rsidRDefault="00C24257" w:rsidP="003B17EB"/>
    <w:tbl>
      <w:tblPr>
        <w:tblStyle w:val="TableGrid"/>
        <w:tblW w:w="10038" w:type="dxa"/>
        <w:tblInd w:w="-431" w:type="dxa"/>
        <w:tblLook w:val="04A0" w:firstRow="1" w:lastRow="0" w:firstColumn="1" w:lastColumn="0" w:noHBand="0" w:noVBand="1"/>
      </w:tblPr>
      <w:tblGrid>
        <w:gridCol w:w="10038"/>
      </w:tblGrid>
      <w:tr w:rsidR="00C24257" w:rsidTr="006616C2">
        <w:tc>
          <w:tcPr>
            <w:tcW w:w="10038" w:type="dxa"/>
            <w:shd w:val="clear" w:color="auto" w:fill="DBE5F1" w:themeFill="accent1" w:themeFillTint="33"/>
          </w:tcPr>
          <w:p w:rsidR="00C24257" w:rsidRPr="00C24257" w:rsidRDefault="00C24257" w:rsidP="0098329D">
            <w:pPr>
              <w:rPr>
                <w:b/>
              </w:rPr>
            </w:pPr>
            <w:r w:rsidRPr="00C24257">
              <w:rPr>
                <w:rFonts w:ascii="Verdana" w:hAnsi="Verdana"/>
                <w:b/>
                <w:sz w:val="24"/>
                <w:szCs w:val="24"/>
              </w:rPr>
              <w:t xml:space="preserve">Reason for request </w:t>
            </w:r>
          </w:p>
        </w:tc>
      </w:tr>
      <w:tr w:rsidR="00C24257" w:rsidTr="006616C2">
        <w:trPr>
          <w:trHeight w:val="3190"/>
        </w:trPr>
        <w:tc>
          <w:tcPr>
            <w:tcW w:w="10038" w:type="dxa"/>
          </w:tcPr>
          <w:p w:rsidR="00C24257" w:rsidRDefault="00C24257" w:rsidP="003B17EB"/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 xml:space="preserve">Second opinion 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>Lack of local</w:t>
            </w:r>
            <w:r w:rsidR="0098329D">
              <w:rPr>
                <w:rFonts w:ascii="Verdana" w:hAnsi="Verdana"/>
              </w:rPr>
              <w:t>/commissioned</w:t>
            </w:r>
            <w:r w:rsidRPr="00583A78">
              <w:rPr>
                <w:rFonts w:ascii="Verdana" w:hAnsi="Verdana"/>
              </w:rPr>
              <w:t xml:space="preserve"> service provision/expertise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 xml:space="preserve">Clinical </w:t>
            </w:r>
            <w:r w:rsidR="0098329D">
              <w:rPr>
                <w:rFonts w:ascii="Verdana" w:hAnsi="Verdana"/>
              </w:rPr>
              <w:t>c</w:t>
            </w:r>
            <w:r w:rsidRPr="00583A78">
              <w:rPr>
                <w:rFonts w:ascii="Verdana" w:hAnsi="Verdana"/>
              </w:rPr>
              <w:t>ontinuity of care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>Transfer back to the NHS following self-funding in the private sector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>Re-referral following a previous tertiary referral</w:t>
            </w:r>
          </w:p>
          <w:p w:rsidR="00C24257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583A78">
              <w:rPr>
                <w:rFonts w:ascii="Verdana" w:hAnsi="Verdana"/>
              </w:rPr>
              <w:t>Student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Veteran</w:t>
            </w:r>
          </w:p>
          <w:p w:rsidR="00C24257" w:rsidRDefault="00C24257" w:rsidP="00C24257">
            <w:pPr>
              <w:pStyle w:val="ListParagraph"/>
              <w:numPr>
                <w:ilvl w:val="0"/>
                <w:numId w:val="1"/>
              </w:numPr>
            </w:pPr>
            <w:r>
              <w:rPr>
                <w:rFonts w:ascii="Verdana" w:hAnsi="Verdana"/>
              </w:rPr>
              <w:t>O</w:t>
            </w:r>
            <w:r w:rsidRPr="00583A78">
              <w:rPr>
                <w:rFonts w:ascii="Verdana" w:hAnsi="Verdana"/>
              </w:rPr>
              <w:t>ther- please specify</w:t>
            </w:r>
            <w:r w:rsidRPr="00583A78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</w:tbl>
    <w:p w:rsidR="006616C2" w:rsidRDefault="006616C2">
      <w:r>
        <w:br w:type="page"/>
      </w: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660CB7" w:rsidTr="006616C2">
        <w:tc>
          <w:tcPr>
            <w:tcW w:w="10065" w:type="dxa"/>
            <w:shd w:val="clear" w:color="auto" w:fill="DBE5F1" w:themeFill="accent1" w:themeFillTint="33"/>
          </w:tcPr>
          <w:p w:rsidR="00660CB7" w:rsidRPr="005969CD" w:rsidRDefault="00660CB7" w:rsidP="003B17EB">
            <w:pPr>
              <w:rPr>
                <w:rFonts w:ascii="Verdana" w:hAnsi="Verdana"/>
                <w:b/>
                <w:sz w:val="24"/>
                <w:szCs w:val="24"/>
              </w:rPr>
            </w:pPr>
            <w:r>
              <w:rPr>
                <w:rFonts w:ascii="Verdana" w:hAnsi="Verdana"/>
                <w:b/>
                <w:sz w:val="24"/>
                <w:szCs w:val="24"/>
              </w:rPr>
              <w:lastRenderedPageBreak/>
              <w:t>Clinical details</w:t>
            </w:r>
          </w:p>
        </w:tc>
      </w:tr>
      <w:tr w:rsidR="005969CD" w:rsidTr="006616C2">
        <w:tc>
          <w:tcPr>
            <w:tcW w:w="10065" w:type="dxa"/>
          </w:tcPr>
          <w:p w:rsidR="005969CD" w:rsidRDefault="008349CA" w:rsidP="008349CA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Details of treatment requested:</w:t>
            </w:r>
          </w:p>
          <w:p w:rsidR="008349CA" w:rsidRDefault="008349CA" w:rsidP="008349CA">
            <w:pPr>
              <w:rPr>
                <w:rFonts w:ascii="Verdana" w:hAnsi="Verdana"/>
                <w:sz w:val="24"/>
                <w:szCs w:val="24"/>
              </w:rPr>
            </w:pPr>
          </w:p>
          <w:p w:rsidR="008349CA" w:rsidRPr="00660CB7" w:rsidRDefault="008349CA" w:rsidP="008349CA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969CD" w:rsidTr="006616C2">
        <w:tc>
          <w:tcPr>
            <w:tcW w:w="10065" w:type="dxa"/>
          </w:tcPr>
          <w:p w:rsidR="00214AD6" w:rsidRDefault="00214AD6" w:rsidP="00214AD6">
            <w:pPr>
              <w:rPr>
                <w:rFonts w:ascii="Verdana" w:hAnsi="Verdana"/>
                <w:sz w:val="24"/>
                <w:szCs w:val="24"/>
              </w:rPr>
            </w:pPr>
            <w:r w:rsidRPr="00660CB7">
              <w:rPr>
                <w:rFonts w:ascii="Verdana" w:hAnsi="Verdana"/>
                <w:sz w:val="24"/>
                <w:szCs w:val="24"/>
              </w:rPr>
              <w:t>Medical history and current clinical status:</w:t>
            </w:r>
          </w:p>
          <w:p w:rsidR="008349CA" w:rsidRDefault="008349CA" w:rsidP="00214AD6">
            <w:pPr>
              <w:rPr>
                <w:rFonts w:ascii="Verdana" w:hAnsi="Verdana"/>
                <w:sz w:val="18"/>
                <w:szCs w:val="18"/>
              </w:rPr>
            </w:pPr>
            <w:r w:rsidRPr="008349CA">
              <w:rPr>
                <w:rFonts w:ascii="Verdana" w:hAnsi="Verdana"/>
                <w:sz w:val="18"/>
                <w:szCs w:val="18"/>
              </w:rPr>
              <w:t xml:space="preserve">(Please provide a copy of the latest clinical report) </w:t>
            </w:r>
          </w:p>
          <w:p w:rsidR="008349CA" w:rsidRPr="008349CA" w:rsidRDefault="008349CA" w:rsidP="00214AD6">
            <w:pPr>
              <w:rPr>
                <w:rFonts w:ascii="Verdana" w:hAnsi="Verdana"/>
                <w:sz w:val="18"/>
                <w:szCs w:val="18"/>
              </w:rPr>
            </w:pPr>
          </w:p>
          <w:p w:rsidR="00202265" w:rsidRPr="00660CB7" w:rsidRDefault="00202265" w:rsidP="00214AD6">
            <w:pPr>
              <w:rPr>
                <w:rFonts w:ascii="Verdana" w:hAnsi="Verdana"/>
                <w:sz w:val="24"/>
                <w:szCs w:val="24"/>
              </w:rPr>
            </w:pPr>
          </w:p>
          <w:p w:rsidR="005969CD" w:rsidRPr="00660CB7" w:rsidRDefault="00214AD6" w:rsidP="00214AD6">
            <w:pPr>
              <w:rPr>
                <w:rFonts w:ascii="Verdana" w:hAnsi="Verdana"/>
                <w:sz w:val="24"/>
                <w:szCs w:val="24"/>
              </w:rPr>
            </w:pPr>
            <w:r w:rsidRPr="00660CB7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583A78" w:rsidTr="006616C2">
        <w:tc>
          <w:tcPr>
            <w:tcW w:w="10065" w:type="dxa"/>
          </w:tcPr>
          <w:p w:rsidR="00583A78" w:rsidRDefault="00583A78" w:rsidP="00583A7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What plans are in place to ensure the patient is returned to local services following the treatment/intervention requested?</w:t>
            </w:r>
          </w:p>
          <w:p w:rsidR="00202265" w:rsidRDefault="00202265" w:rsidP="00583A78">
            <w:pPr>
              <w:rPr>
                <w:rFonts w:ascii="Verdana" w:hAnsi="Verdana"/>
                <w:sz w:val="24"/>
                <w:szCs w:val="24"/>
              </w:rPr>
            </w:pPr>
          </w:p>
          <w:p w:rsidR="00202265" w:rsidRPr="00660CB7" w:rsidRDefault="00202265" w:rsidP="00583A7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83A78" w:rsidTr="006616C2">
        <w:tc>
          <w:tcPr>
            <w:tcW w:w="10065" w:type="dxa"/>
          </w:tcPr>
          <w:p w:rsidR="00583A78" w:rsidRDefault="00583A78" w:rsidP="00583A7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Has advice been sought from other colleagues or neighbouring Health Boards with whom we hold a contract (please provide details)</w:t>
            </w:r>
          </w:p>
          <w:p w:rsidR="00202265" w:rsidRDefault="00202265" w:rsidP="00583A78">
            <w:pPr>
              <w:rPr>
                <w:rFonts w:ascii="Verdana" w:hAnsi="Verdana"/>
                <w:sz w:val="24"/>
                <w:szCs w:val="24"/>
              </w:rPr>
            </w:pPr>
          </w:p>
          <w:p w:rsidR="00583A78" w:rsidRPr="00660CB7" w:rsidRDefault="00583A78" w:rsidP="00583A78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5969CD" w:rsidTr="006616C2">
        <w:tc>
          <w:tcPr>
            <w:tcW w:w="10065" w:type="dxa"/>
          </w:tcPr>
          <w:p w:rsidR="005969CD" w:rsidRPr="00660CB7" w:rsidRDefault="00214AD6" w:rsidP="00214AD6">
            <w:pPr>
              <w:rPr>
                <w:rFonts w:ascii="Verdana" w:hAnsi="Verdana"/>
                <w:sz w:val="24"/>
                <w:szCs w:val="24"/>
              </w:rPr>
            </w:pPr>
            <w:r w:rsidRPr="00660CB7">
              <w:rPr>
                <w:rFonts w:ascii="Verdana" w:hAnsi="Verdana"/>
                <w:sz w:val="24"/>
                <w:szCs w:val="24"/>
              </w:rPr>
              <w:t>Additional information to support the referral:</w:t>
            </w:r>
          </w:p>
          <w:p w:rsidR="00214AD6" w:rsidRDefault="00214AD6" w:rsidP="00214AD6">
            <w:pPr>
              <w:rPr>
                <w:rFonts w:ascii="Verdana" w:hAnsi="Verdana"/>
                <w:sz w:val="20"/>
                <w:szCs w:val="20"/>
              </w:rPr>
            </w:pPr>
            <w:r w:rsidRPr="00660CB7">
              <w:rPr>
                <w:rFonts w:ascii="Verdana" w:hAnsi="Verdana"/>
                <w:sz w:val="20"/>
                <w:szCs w:val="20"/>
              </w:rPr>
              <w:t xml:space="preserve">(clinical letters/reports </w:t>
            </w:r>
            <w:r w:rsidR="00202265">
              <w:rPr>
                <w:rFonts w:ascii="Verdana" w:hAnsi="Verdana"/>
                <w:sz w:val="20"/>
                <w:szCs w:val="20"/>
              </w:rPr>
              <w:t xml:space="preserve">should be attached) </w:t>
            </w:r>
            <w:r w:rsidRPr="00660CB7">
              <w:rPr>
                <w:rFonts w:ascii="Verdana" w:hAnsi="Verdana"/>
                <w:sz w:val="20"/>
                <w:szCs w:val="20"/>
              </w:rPr>
              <w:t xml:space="preserve"> </w:t>
            </w:r>
          </w:p>
          <w:p w:rsidR="00202265" w:rsidRDefault="00202265" w:rsidP="00214AD6">
            <w:pPr>
              <w:rPr>
                <w:rFonts w:ascii="Verdana" w:hAnsi="Verdana"/>
                <w:sz w:val="20"/>
                <w:szCs w:val="20"/>
              </w:rPr>
            </w:pPr>
          </w:p>
          <w:p w:rsidR="00202265" w:rsidRPr="00660CB7" w:rsidRDefault="00202265" w:rsidP="00214AD6">
            <w:pPr>
              <w:rPr>
                <w:rFonts w:ascii="Verdana" w:hAnsi="Verdana"/>
                <w:sz w:val="20"/>
                <w:szCs w:val="20"/>
              </w:rPr>
            </w:pPr>
          </w:p>
          <w:p w:rsidR="00214AD6" w:rsidRPr="00660CB7" w:rsidRDefault="00214AD6" w:rsidP="00214AD6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D0278D" w:rsidTr="006616C2">
        <w:tc>
          <w:tcPr>
            <w:tcW w:w="10065" w:type="dxa"/>
          </w:tcPr>
          <w:p w:rsidR="00D0278D" w:rsidRDefault="00D0278D" w:rsidP="00D0278D">
            <w:pPr>
              <w:rPr>
                <w:rFonts w:ascii="Verdana" w:hAnsi="Verdana"/>
                <w:sz w:val="24"/>
                <w:szCs w:val="24"/>
              </w:rPr>
            </w:pPr>
            <w:r w:rsidRPr="00660CB7">
              <w:rPr>
                <w:rFonts w:ascii="Verdana" w:hAnsi="Verdana"/>
                <w:sz w:val="24"/>
                <w:szCs w:val="24"/>
              </w:rPr>
              <w:t>Cost of treatment</w:t>
            </w:r>
            <w:r>
              <w:rPr>
                <w:rFonts w:ascii="Verdana" w:hAnsi="Verdana"/>
                <w:sz w:val="24"/>
                <w:szCs w:val="24"/>
              </w:rPr>
              <w:t>:</w:t>
            </w:r>
          </w:p>
          <w:p w:rsidR="00D0278D" w:rsidRDefault="00D0278D" w:rsidP="00D0278D">
            <w:pPr>
              <w:rPr>
                <w:rFonts w:ascii="Verdana" w:hAnsi="Verdana"/>
                <w:sz w:val="24"/>
                <w:szCs w:val="24"/>
              </w:rPr>
            </w:pPr>
          </w:p>
          <w:p w:rsidR="00D0278D" w:rsidRPr="00660CB7" w:rsidRDefault="00D0278D" w:rsidP="00214AD6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5969CD" w:rsidRDefault="005969CD" w:rsidP="003B17EB"/>
    <w:p w:rsidR="0060787F" w:rsidRDefault="0060787F" w:rsidP="0060787F">
      <w:pPr>
        <w:pStyle w:val="NoSpacing"/>
        <w:ind w:left="-567"/>
      </w:pPr>
    </w:p>
    <w:p w:rsidR="008349CA" w:rsidRDefault="0060787F" w:rsidP="0060787F">
      <w:pPr>
        <w:pStyle w:val="NoSpacing"/>
        <w:ind w:left="-567"/>
      </w:pPr>
      <w:r>
        <w:t xml:space="preserve">  </w:t>
      </w:r>
    </w:p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10065"/>
      </w:tblGrid>
      <w:tr w:rsidR="002B2CFA" w:rsidTr="00D37D3F">
        <w:trPr>
          <w:trHeight w:val="1668"/>
        </w:trPr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Pr="00191992" w:rsidRDefault="002B2CFA" w:rsidP="003B17EB">
            <w:pPr>
              <w:rPr>
                <w:rFonts w:ascii="Verdana" w:hAnsi="Verdana"/>
                <w:sz w:val="20"/>
                <w:szCs w:val="20"/>
              </w:rPr>
            </w:pPr>
            <w:r w:rsidRPr="00191992">
              <w:rPr>
                <w:rFonts w:ascii="Verdana" w:hAnsi="Verdana"/>
                <w:sz w:val="20"/>
                <w:szCs w:val="20"/>
              </w:rPr>
              <w:t xml:space="preserve">I confirm that as the patients Consultant/GP, I have discussed this application and consent has been provided to obtain further clinical information pertinent to this funding request if required. </w:t>
            </w:r>
          </w:p>
          <w:p w:rsidR="002B2CFA" w:rsidRDefault="002B2CFA" w:rsidP="003B17EB"/>
          <w:p w:rsidR="002B2CFA" w:rsidRDefault="002B2CFA" w:rsidP="003B17EB">
            <w:pPr>
              <w:rPr>
                <w:rFonts w:ascii="Verdana" w:hAnsi="Verdana"/>
                <w:b/>
                <w:sz w:val="24"/>
                <w:szCs w:val="24"/>
              </w:rPr>
            </w:pPr>
            <w:r w:rsidRPr="002B2CFA">
              <w:rPr>
                <w:rFonts w:ascii="Verdana" w:hAnsi="Verdana"/>
                <w:b/>
                <w:sz w:val="24"/>
                <w:szCs w:val="24"/>
              </w:rPr>
              <w:t>Clinicians signature</w:t>
            </w:r>
            <w:r>
              <w:rPr>
                <w:rFonts w:ascii="Verdana" w:hAnsi="Verdana"/>
                <w:b/>
                <w:sz w:val="24"/>
                <w:szCs w:val="24"/>
              </w:rPr>
              <w:t>:</w:t>
            </w:r>
            <w:r w:rsidRPr="002B2CFA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</w:p>
          <w:p w:rsidR="002B2CFA" w:rsidRDefault="002B2CFA" w:rsidP="003B17EB">
            <w:r w:rsidRPr="002B2CFA">
              <w:rPr>
                <w:rFonts w:ascii="Verdana" w:hAnsi="Verdana"/>
                <w:b/>
                <w:sz w:val="24"/>
                <w:szCs w:val="24"/>
              </w:rPr>
              <w:t>Date</w:t>
            </w:r>
            <w:r>
              <w:rPr>
                <w:rFonts w:ascii="Verdana" w:hAnsi="Verdana"/>
                <w:b/>
                <w:sz w:val="24"/>
                <w:szCs w:val="24"/>
              </w:rPr>
              <w:t>:</w:t>
            </w:r>
            <w:r w:rsidRPr="002B2CFA">
              <w:rPr>
                <w:rFonts w:ascii="Verdana" w:hAnsi="Verdana"/>
                <w:b/>
                <w:sz w:val="24"/>
                <w:szCs w:val="24"/>
              </w:rPr>
              <w:t xml:space="preserve"> </w:t>
            </w:r>
          </w:p>
        </w:tc>
      </w:tr>
    </w:tbl>
    <w:p w:rsidR="00660CB7" w:rsidRDefault="00660CB7" w:rsidP="003B17EB"/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10065"/>
      </w:tblGrid>
      <w:tr w:rsidR="002B2CFA" w:rsidTr="00D37D3F"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Pr="008D7604" w:rsidRDefault="00D37D3F" w:rsidP="003B17EB">
            <w:pPr>
              <w:rPr>
                <w:rFonts w:ascii="Verdana" w:hAnsi="Verdana"/>
                <w:b/>
                <w:sz w:val="24"/>
                <w:szCs w:val="24"/>
              </w:rPr>
            </w:pPr>
            <w:r w:rsidRPr="008D7604">
              <w:rPr>
                <w:rFonts w:ascii="Verdana" w:hAnsi="Verdana"/>
                <w:b/>
                <w:sz w:val="24"/>
                <w:szCs w:val="24"/>
              </w:rPr>
              <w:t xml:space="preserve">Please return this form </w:t>
            </w:r>
            <w:r w:rsidR="00202265" w:rsidRPr="008D7604">
              <w:rPr>
                <w:rFonts w:ascii="Verdana" w:hAnsi="Verdana"/>
                <w:b/>
                <w:sz w:val="24"/>
                <w:szCs w:val="24"/>
              </w:rPr>
              <w:t xml:space="preserve">with a copy of the referral letter </w:t>
            </w:r>
            <w:r w:rsidRPr="008D7604">
              <w:rPr>
                <w:rFonts w:ascii="Verdana" w:hAnsi="Verdana"/>
                <w:b/>
                <w:sz w:val="24"/>
                <w:szCs w:val="24"/>
              </w:rPr>
              <w:t>to:</w:t>
            </w:r>
          </w:p>
          <w:p w:rsidR="00202265" w:rsidRPr="008D7604" w:rsidRDefault="00202265" w:rsidP="003B17E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8D7604" w:rsidRPr="008D7604" w:rsidRDefault="008D7604" w:rsidP="008D7604">
            <w:pPr>
              <w:ind w:hanging="426"/>
              <w:rPr>
                <w:rFonts w:ascii="Verdana" w:hAnsi="Verdana" w:cs="Arial"/>
                <w:sz w:val="24"/>
                <w:szCs w:val="24"/>
              </w:rPr>
            </w:pPr>
            <w:r w:rsidRPr="008D7604">
              <w:rPr>
                <w:rFonts w:ascii="Verdana" w:hAnsi="Verdana"/>
                <w:sz w:val="24"/>
                <w:szCs w:val="24"/>
              </w:rPr>
              <w:t xml:space="preserve">       P</w:t>
            </w:r>
            <w:r w:rsidRPr="008D7604">
              <w:rPr>
                <w:rFonts w:ascii="Verdana" w:hAnsi="Verdana" w:cs="Arial"/>
                <w:sz w:val="24"/>
                <w:szCs w:val="24"/>
              </w:rPr>
              <w:t xml:space="preserve">lease return completed form to: </w:t>
            </w:r>
          </w:p>
          <w:p w:rsidR="008D7604" w:rsidRPr="008D7604" w:rsidRDefault="008D7604" w:rsidP="008D7604">
            <w:pPr>
              <w:ind w:hanging="425"/>
              <w:rPr>
                <w:rFonts w:ascii="Verdana" w:hAnsi="Verdana" w:cs="Arial"/>
                <w:sz w:val="24"/>
                <w:szCs w:val="24"/>
              </w:rPr>
            </w:pPr>
            <w:r w:rsidRPr="008D7604">
              <w:rPr>
                <w:rFonts w:ascii="Verdana" w:hAnsi="Verdana" w:cs="Arial"/>
                <w:sz w:val="24"/>
                <w:szCs w:val="24"/>
              </w:rPr>
              <w:t xml:space="preserve">       Patient Care Team</w:t>
            </w:r>
          </w:p>
          <w:p w:rsidR="008D7604" w:rsidRPr="008D7604" w:rsidRDefault="008D7604" w:rsidP="008D7604">
            <w:pPr>
              <w:ind w:hanging="425"/>
              <w:rPr>
                <w:rFonts w:ascii="Verdana" w:hAnsi="Verdana" w:cs="Arial"/>
                <w:sz w:val="24"/>
                <w:szCs w:val="24"/>
              </w:rPr>
            </w:pPr>
            <w:r w:rsidRPr="008D7604">
              <w:rPr>
                <w:rFonts w:ascii="Verdana" w:hAnsi="Verdana" w:cs="Arial"/>
                <w:sz w:val="24"/>
                <w:szCs w:val="24"/>
              </w:rPr>
              <w:t xml:space="preserve">       Welsh Health Specialised Services ,3a Caerphilly Business Park, CF83 3ED</w:t>
            </w:r>
          </w:p>
          <w:p w:rsidR="008D7604" w:rsidRPr="008D7604" w:rsidRDefault="008D7604" w:rsidP="008D7604">
            <w:pPr>
              <w:ind w:hanging="426"/>
              <w:rPr>
                <w:rStyle w:val="Hyperlink"/>
                <w:rFonts w:ascii="Verdana" w:hAnsi="Verdana" w:cs="Arial"/>
                <w:sz w:val="24"/>
                <w:szCs w:val="24"/>
              </w:rPr>
            </w:pPr>
            <w:r w:rsidRPr="008D7604">
              <w:rPr>
                <w:rFonts w:ascii="Verdana" w:hAnsi="Verdana" w:cs="Arial"/>
                <w:sz w:val="24"/>
                <w:szCs w:val="24"/>
              </w:rPr>
              <w:t xml:space="preserve">       Email: </w:t>
            </w:r>
            <w:hyperlink r:id="rId9" w:history="1">
              <w:r w:rsidRPr="008D7604">
                <w:rPr>
                  <w:rStyle w:val="Hyperlink"/>
                  <w:rFonts w:ascii="Verdana" w:hAnsi="Verdana" w:cs="Arial"/>
                  <w:sz w:val="24"/>
                  <w:szCs w:val="24"/>
                </w:rPr>
                <w:t>whssc.ipc@wales.nhs.uk</w:t>
              </w:r>
            </w:hyperlink>
            <w:r w:rsidRPr="008D7604">
              <w:rPr>
                <w:rFonts w:ascii="Verdana" w:hAnsi="Verdana" w:cs="Arial"/>
                <w:sz w:val="24"/>
                <w:szCs w:val="24"/>
              </w:rPr>
              <w:t xml:space="preserve"> or </w:t>
            </w:r>
            <w:hyperlink r:id="rId10" w:history="1">
              <w:r w:rsidRPr="008D7604">
                <w:rPr>
                  <w:rStyle w:val="Hyperlink"/>
                  <w:rFonts w:ascii="Verdana" w:hAnsi="Verdana" w:cs="Arial"/>
                  <w:sz w:val="24"/>
                  <w:szCs w:val="24"/>
                </w:rPr>
                <w:t>whsc.ipc@nhs.net</w:t>
              </w:r>
            </w:hyperlink>
            <w:r w:rsidRPr="008D7604">
              <w:rPr>
                <w:rStyle w:val="Hyperlink"/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="008D7604" w:rsidRPr="008D7604" w:rsidRDefault="006F7933" w:rsidP="008D7604">
            <w:pPr>
              <w:ind w:hanging="42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Style w:val="Hyperlink"/>
                <w:rFonts w:ascii="Verdana" w:hAnsi="Verdana" w:cs="Arial"/>
                <w:sz w:val="24"/>
                <w:szCs w:val="24"/>
              </w:rPr>
              <w:t xml:space="preserve">   </w:t>
            </w:r>
            <w:r w:rsidR="008D7604" w:rsidRPr="008D7604">
              <w:rPr>
                <w:rStyle w:val="Hyperlink"/>
                <w:rFonts w:ascii="Verdana" w:hAnsi="Verdana" w:cs="Arial"/>
                <w:sz w:val="24"/>
                <w:szCs w:val="24"/>
              </w:rPr>
              <w:t xml:space="preserve">    </w:t>
            </w:r>
            <w:r w:rsidR="008D7604" w:rsidRPr="008D7604">
              <w:rPr>
                <w:rFonts w:ascii="Verdana" w:hAnsi="Verdana" w:cs="Arial"/>
                <w:sz w:val="24"/>
                <w:szCs w:val="24"/>
              </w:rPr>
              <w:t xml:space="preserve">Fax: 02920 869534 </w:t>
            </w:r>
          </w:p>
          <w:p w:rsidR="008D7604" w:rsidRPr="008D7604" w:rsidRDefault="008D7604" w:rsidP="008D7604">
            <w:pPr>
              <w:ind w:hanging="426"/>
              <w:rPr>
                <w:rFonts w:ascii="Verdana" w:hAnsi="Verdana" w:cs="Arial"/>
                <w:sz w:val="24"/>
                <w:szCs w:val="24"/>
              </w:rPr>
            </w:pPr>
            <w:r w:rsidRPr="008D7604">
              <w:rPr>
                <w:rFonts w:ascii="Verdana" w:hAnsi="Verdana" w:cs="Arial"/>
                <w:sz w:val="24"/>
                <w:szCs w:val="24"/>
              </w:rPr>
              <w:t xml:space="preserve">       </w:t>
            </w:r>
          </w:p>
          <w:p w:rsidR="008D7604" w:rsidRPr="008D7604" w:rsidRDefault="008D7604" w:rsidP="008D7604">
            <w:pPr>
              <w:ind w:hanging="426"/>
              <w:rPr>
                <w:rFonts w:ascii="Verdana" w:hAnsi="Verdana" w:cs="Arial"/>
                <w:sz w:val="24"/>
                <w:szCs w:val="24"/>
              </w:rPr>
            </w:pPr>
          </w:p>
          <w:p w:rsidR="008D7604" w:rsidRPr="008D7604" w:rsidRDefault="008D7604" w:rsidP="008D7604">
            <w:pPr>
              <w:ind w:hanging="426"/>
              <w:rPr>
                <w:rFonts w:ascii="Verdana" w:hAnsi="Verdana"/>
                <w:sz w:val="24"/>
                <w:szCs w:val="24"/>
              </w:rPr>
            </w:pPr>
            <w:r w:rsidRPr="008D7604">
              <w:rPr>
                <w:rFonts w:ascii="Verdana" w:hAnsi="Verdana" w:cs="Arial"/>
                <w:sz w:val="24"/>
                <w:szCs w:val="24"/>
              </w:rPr>
              <w:t xml:space="preserve">       If you have any questions, please telephone 01443 443443 ext.8123</w:t>
            </w:r>
          </w:p>
          <w:p w:rsidR="00202265" w:rsidRPr="008D7604" w:rsidRDefault="00202265" w:rsidP="003B17EB">
            <w:pPr>
              <w:rPr>
                <w:rFonts w:ascii="Verdana" w:hAnsi="Verdana"/>
                <w:color w:val="FF0000"/>
                <w:sz w:val="24"/>
                <w:szCs w:val="24"/>
              </w:rPr>
            </w:pPr>
          </w:p>
          <w:p w:rsidR="00D37D3F" w:rsidRPr="008D7604" w:rsidRDefault="00D37D3F" w:rsidP="003B17EB">
            <w:pPr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2B2CFA" w:rsidRPr="003B17EB" w:rsidRDefault="002B2CFA" w:rsidP="003B17EB"/>
    <w:sectPr w:rsidR="002B2CFA" w:rsidRPr="003B17EB" w:rsidSect="006616C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709" w:right="851" w:bottom="709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1FA9" w:rsidRDefault="000F1FA9" w:rsidP="000F1FA9">
      <w:pPr>
        <w:spacing w:after="0" w:line="240" w:lineRule="auto"/>
      </w:pPr>
      <w:r>
        <w:separator/>
      </w:r>
    </w:p>
  </w:endnote>
  <w:endnote w:type="continuationSeparator" w:id="0">
    <w:p w:rsidR="000F1FA9" w:rsidRDefault="000F1FA9" w:rsidP="000F1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FA9" w:rsidRDefault="000F1FA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FA9" w:rsidRDefault="000F1FA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FA9" w:rsidRDefault="000F1FA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1FA9" w:rsidRDefault="000F1FA9" w:rsidP="000F1FA9">
      <w:pPr>
        <w:spacing w:after="0" w:line="240" w:lineRule="auto"/>
      </w:pPr>
      <w:r>
        <w:separator/>
      </w:r>
    </w:p>
  </w:footnote>
  <w:footnote w:type="continuationSeparator" w:id="0">
    <w:p w:rsidR="000F1FA9" w:rsidRDefault="000F1FA9" w:rsidP="000F1F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FA9" w:rsidRDefault="000F1FA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028A" w:rsidRPr="0078028A" w:rsidRDefault="0078028A">
    <w:pPr>
      <w:pStyle w:val="Header"/>
      <w:rPr>
        <w:b/>
      </w:rPr>
    </w:pPr>
    <w:r>
      <w:tab/>
    </w:r>
    <w:r>
      <w:tab/>
    </w:r>
    <w:r w:rsidRPr="0078028A">
      <w:rPr>
        <w:b/>
      </w:rPr>
      <w:t xml:space="preserve">Annex B </w:t>
    </w:r>
  </w:p>
  <w:p w:rsidR="000F1FA9" w:rsidRDefault="000F1FA9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FA9" w:rsidRDefault="000F1FA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C9394C"/>
    <w:multiLevelType w:val="hybridMultilevel"/>
    <w:tmpl w:val="5FEA1A0C"/>
    <w:lvl w:ilvl="0" w:tplc="C3A2AFD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7EB"/>
    <w:rsid w:val="00081703"/>
    <w:rsid w:val="000A3325"/>
    <w:rsid w:val="000F1FA9"/>
    <w:rsid w:val="00100875"/>
    <w:rsid w:val="00102179"/>
    <w:rsid w:val="00191992"/>
    <w:rsid w:val="00202265"/>
    <w:rsid w:val="00214AD6"/>
    <w:rsid w:val="00245337"/>
    <w:rsid w:val="00275563"/>
    <w:rsid w:val="002B2CFA"/>
    <w:rsid w:val="003178E3"/>
    <w:rsid w:val="00336827"/>
    <w:rsid w:val="003A4B57"/>
    <w:rsid w:val="003B17EB"/>
    <w:rsid w:val="003C0A7C"/>
    <w:rsid w:val="004A6A3B"/>
    <w:rsid w:val="004D3E44"/>
    <w:rsid w:val="004E16BF"/>
    <w:rsid w:val="00583A78"/>
    <w:rsid w:val="005969CD"/>
    <w:rsid w:val="005D2738"/>
    <w:rsid w:val="005E1FEB"/>
    <w:rsid w:val="0060787F"/>
    <w:rsid w:val="00616FDF"/>
    <w:rsid w:val="00660CB7"/>
    <w:rsid w:val="006616C2"/>
    <w:rsid w:val="006F7933"/>
    <w:rsid w:val="00765BF2"/>
    <w:rsid w:val="0078028A"/>
    <w:rsid w:val="0081499D"/>
    <w:rsid w:val="008349CA"/>
    <w:rsid w:val="008552C5"/>
    <w:rsid w:val="008A6D92"/>
    <w:rsid w:val="008D7604"/>
    <w:rsid w:val="009042A1"/>
    <w:rsid w:val="009206F0"/>
    <w:rsid w:val="00931D36"/>
    <w:rsid w:val="00942A7D"/>
    <w:rsid w:val="00970C48"/>
    <w:rsid w:val="0098329D"/>
    <w:rsid w:val="00A17F48"/>
    <w:rsid w:val="00B07C97"/>
    <w:rsid w:val="00BD4973"/>
    <w:rsid w:val="00BD7748"/>
    <w:rsid w:val="00C24257"/>
    <w:rsid w:val="00C666D7"/>
    <w:rsid w:val="00C96CA5"/>
    <w:rsid w:val="00D0278D"/>
    <w:rsid w:val="00D15DB8"/>
    <w:rsid w:val="00D37D3F"/>
    <w:rsid w:val="00D74BB4"/>
    <w:rsid w:val="00E142AC"/>
    <w:rsid w:val="00EE7B31"/>
    <w:rsid w:val="00EF6213"/>
    <w:rsid w:val="00F77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5:docId w15:val="{2E4104C5-6CA0-41B8-BFC8-8E541C48A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5B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B17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B17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17E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83A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1FA9"/>
  </w:style>
  <w:style w:type="paragraph" w:styleId="Footer">
    <w:name w:val="footer"/>
    <w:basedOn w:val="Normal"/>
    <w:link w:val="FooterChar"/>
    <w:uiPriority w:val="99"/>
    <w:semiHidden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F1FA9"/>
  </w:style>
  <w:style w:type="paragraph" w:styleId="NoSpacing">
    <w:name w:val="No Spacing"/>
    <w:uiPriority w:val="1"/>
    <w:qFormat/>
    <w:rsid w:val="0060787F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8D760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whsc.ipc@nhs.ne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whssc.ipc@wales.nhs.uk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6CD2AF-A55C-40BD-B220-CEC3C3C57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511BE6EE</Template>
  <TotalTime>1</TotalTime>
  <Pages>2</Pages>
  <Words>359</Words>
  <Characters>2048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Robert Ellis (Cwm Taf LHB - Welsh Health Specialised Services Committee )</cp:lastModifiedBy>
  <cp:revision>2</cp:revision>
  <cp:lastPrinted>2017-09-11T12:48:00Z</cp:lastPrinted>
  <dcterms:created xsi:type="dcterms:W3CDTF">2018-05-11T13:13:00Z</dcterms:created>
  <dcterms:modified xsi:type="dcterms:W3CDTF">2018-05-11T13:13:00Z</dcterms:modified>
</cp:coreProperties>
</file>